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BCC" w:rsidRDefault="00866BCC">
      <w:r>
        <w:rPr>
          <w:noProof/>
          <w:lang w:eastAsia="it-IT"/>
        </w:rPr>
        <w:pict>
          <v:group id="Gruppo 2" o:spid="_x0000_s1026" style="position:absolute;margin-left:9.25pt;margin-top:-3.35pt;width:558.8pt;height:75.2pt;z-index:251654144" coordsize="67159,8933" o:gfxdata="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magine 25" o:spid="_x0000_s1027" type="#_x0000_t75" alt="cid:image001.wmz@01D0357A.46E79A10" style="position:absolute;left:9800;top:212;width:10287;height:54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4U0TFAAAA2wAAAA8AAABkcnMvZG93bnJldi54bWxEj0FrwkAUhO8F/8PyCr3VjUKtRFcRSyFF&#10;e1Bbz8/sMwnNvg3ZVxP767uFgsdhZr5h5sve1epCbag8GxgNE1DEubcVFwY+Dq+PU1BBkC3WnsnA&#10;lQIsF4O7OabWd7yjy14KFSEcUjRQijSp1iEvyWEY+oY4emffOpQo20LbFrsId7UeJ8lEO6w4LpTY&#10;0Lqk/Gv/7Qxsr8fRKfv88ZK9beV95Q/d5vnFmIf7fjUDJdTLLfzfzqyB8RP8fYk/QC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OFNExQAAANsAAAAPAAAAAAAAAAAAAAAA&#10;AJ8CAABkcnMvZG93bnJldi54bWxQSwUGAAAAAAQABAD3AAAAkQMAAAAA&#10;">
              <v:imagedata r:id="rId5" o:title=""/>
            </v:shape>
            <v:shape id="Immagine 26" o:spid="_x0000_s1028" type="#_x0000_t75" style="position:absolute;top:1378;width:7556;height:26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iFN7GAAAA2wAAAA8AAABkcnMvZG93bnJldi54bWxEj09rwkAQxe9Cv8MyhV6kbrSgErORIkh7&#10;CBT/QPE2ZMdkMTubZlcTv323UPD4ePN+b162HmwjbtR541jBdJKAIC6dNlwpOB62r0sQPiBrbByT&#10;gjt5WOdPowxT7Xre0W0fKhEh7FNUUIfQplL6siaLfuJa4uidXWcxRNlVUnfYR7ht5CxJ5tKi4dhQ&#10;Y0ubmsrL/mrjG2b3nSw/Fqei/3oz+n4oip9xodTL8/C+AhFoCI/j//SnVjCbw9+WCAC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GIU3sYAAADbAAAADwAAAAAAAAAAAAAA&#10;AACfAgAAZHJzL2Rvd25yZXYueG1sUEsFBgAAAAAEAAQA9wAAAJIDAAAAAA==&#10;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7" o:spid="_x0000_s1029" type="#_x0000_t202" style="position:absolute;left:8352;top:5699;width:15850;height:32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<v:textbox>
                <w:txbxContent>
                  <w:p w:rsidR="00866BCC" w:rsidRDefault="00866BCC" w:rsidP="00D83505">
                    <w:pPr>
                      <w:pStyle w:val="NormalWeb"/>
                      <w:spacing w:before="0" w:beforeAutospacing="0" w:after="0" w:afterAutospacing="0" w:line="276" w:lineRule="auto"/>
                      <w:ind w:right="29"/>
                    </w:pPr>
                    <w:r>
                      <w:rPr>
                        <w:b/>
                        <w:bCs/>
                        <w:color w:val="000080"/>
                        <w:kern w:val="24"/>
                        <w:sz w:val="14"/>
                        <w:szCs w:val="14"/>
                      </w:rPr>
                      <w:t xml:space="preserve">Assessorato Sviluppo,  Innovazione, </w:t>
                    </w:r>
                  </w:p>
                  <w:p w:rsidR="00866BCC" w:rsidRDefault="00866BCC" w:rsidP="00D83505">
                    <w:pPr>
                      <w:pStyle w:val="NormalWeb"/>
                      <w:spacing w:before="0" w:beforeAutospacing="0" w:after="0" w:afterAutospacing="0" w:line="276" w:lineRule="auto"/>
                      <w:ind w:right="29"/>
                    </w:pPr>
                    <w:r>
                      <w:rPr>
                        <w:b/>
                        <w:bCs/>
                        <w:color w:val="000080"/>
                        <w:kern w:val="24"/>
                        <w:sz w:val="14"/>
                        <w:szCs w:val="14"/>
                      </w:rPr>
                      <w:t>Ambiente e Verde</w:t>
                    </w:r>
                  </w:p>
                </w:txbxContent>
              </v:textbox>
            </v:shape>
            <v:shape id="Immagine 28" o:spid="_x0000_s1030" type="#_x0000_t75" style="position:absolute;left:39585;top:1186;width:6939;height:61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6Ft/BAAAA2wAAAA8AAABkcnMvZG93bnJldi54bWxET89rgzAUvg/6P4Q32G2NleGGbVqGMOip&#10;oBPKbq/mzcjMizWZ2v++OQx2/Ph+7w6L7cVEo+8cK9isExDEjdMdtwrqz4/nNxA+IGvsHZOCG3k4&#10;7FcPO8y1m7mkqQqtiCHsc1RgQhhyKX1jyKJfu4E4ct9utBgiHFupR5xjuO1lmiSZtNhxbDA4UGGo&#10;+al+rYLLOVzNy+vp/IWlnzc1F1k9VUo9PS7vWxCBlvAv/nMftYI0jo1f4g+Q+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6Ft/BAAAA2wAAAA8AAAAAAAAAAAAAAAAAnwIA&#10;AGRycy9kb3ducmV2LnhtbFBLBQYAAAAABAAEAPcAAACNAwAAAAA=&#10;">
              <v:imagedata r:id="rId7" o:title=""/>
            </v:shape>
            <v:shape id="Picture 7" o:spid="_x0000_s1031" type="#_x0000_t75" style="position:absolute;left:51355;top:3813;width:10375;height:45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Rgh/FAAAA2wAAAA8AAABkcnMvZG93bnJldi54bWxEj0FrwkAUhO+F/oflFbzVTT2IRlexrYIH&#10;wWp78PjMPpNg9u2S3cTor3eFgsdhZr5hpvPOVKKl2peWFXz0ExDEmdUl5wr+flfvIxA+IGusLJOC&#10;K3mYz15fpphqe+EdtfuQiwhhn6KCIgSXSumzggz6vnXE0TvZ2mCIss6lrvES4aaSgyQZSoMlx4UC&#10;HX0VlJ33jVGg14lpj8vbodl+fi9/xhtXto1TqvfWLSYgAnXhGf5vr7WCwRgeX+IP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0YIfxQAAANsAAAAPAAAAAAAAAAAAAAAA&#10;AJ8CAABkcnMvZG93bnJldi54bWxQSwUGAAAAAAQABAD3AAAAkQMAAAAA&#10;">
              <v:imagedata r:id="rId8" o:title=""/>
            </v:shape>
            <v:shape id="CasellaDiTesto 7" o:spid="_x0000_s1032" type="#_x0000_t202" style="position:absolute;left:47160;width:19999;height:4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<v:textbox>
                <w:txbxContent>
                  <w:p w:rsidR="00866BCC" w:rsidRDefault="00866BCC" w:rsidP="00D8350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12696C">
                      <w:rPr>
                        <w:b/>
                        <w:bCs/>
                        <w:color w:val="000000"/>
                        <w:kern w:val="24"/>
                        <w:sz w:val="18"/>
                        <w:szCs w:val="18"/>
                      </w:rPr>
                      <w:t>Associazione Artistico Culturale</w:t>
                    </w:r>
                  </w:p>
                  <w:p w:rsidR="00866BCC" w:rsidRDefault="00866BCC" w:rsidP="00D8350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12696C">
                      <w:rPr>
                        <w:b/>
                        <w:bCs/>
                        <w:color w:val="000000"/>
                        <w:kern w:val="24"/>
                      </w:rPr>
                      <w:t>“ LA TESORIERA “</w:t>
                    </w:r>
                  </w:p>
                </w:txbxContent>
              </v:textbox>
            </v:shape>
            <v:shape id="Immagine 31" o:spid="_x0000_s1033" type="#_x0000_t75" style="position:absolute;left:24131;top:2955;width:14592;height:41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b6x/FAAAA2wAAAA8AAABkcnMvZG93bnJldi54bWxEj0FLw0AUhO8F/8PyhN7spopFYrelCoKH&#10;9mBb0N5es69JMPt2yT6T1F/vFoQeh5n5hpkvB9eojtpYezYwnWSgiAtvay4N7Hdvd0+goiBbbDyT&#10;gTNFWC5uRnPMre/5g7qtlCpBOOZooBIJudaxqMhhnPhAnLyTbx1Kkm2pbYt9grtG32fZTDusOS1U&#10;GOi1ouJ7++MMbH6z41cvL4dDvdq7x08d1p0EY8a3w+oZlNAg1/B/+90aeJjC5Uv6AXr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G+sfxQAAANsAAAAPAAAAAAAAAAAAAAAA&#10;AJ8CAABkcnMvZG93bnJldi54bWxQSwUGAAAAAAQABAD3AAAAkQMAAAAA&#10;">
              <v:imagedata r:id="rId9" o:title=""/>
            </v:shape>
          </v:group>
        </w:pict>
      </w:r>
    </w:p>
    <w:p w:rsidR="00866BCC" w:rsidRDefault="00866BCC"/>
    <w:p w:rsidR="00866BCC" w:rsidRDefault="00866BCC">
      <w:r>
        <w:rPr>
          <w:noProof/>
          <w:lang w:eastAsia="it-IT"/>
        </w:rPr>
        <w:pict>
          <v:shape id="Casella di testo 32" o:spid="_x0000_s1034" type="#_x0000_t202" style="position:absolute;margin-left:-4.75pt;margin-top:5.35pt;width:311.85pt;height:2in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" filled="f" stroked="f">
            <v:textbox style="mso-fit-shape-to-text:t">
              <w:txbxContent>
                <w:p w:rsidR="00866BCC" w:rsidRDefault="00866BCC" w:rsidP="002D1E57">
                  <w:pPr>
                    <w:spacing w:after="0" w:line="240" w:lineRule="auto"/>
                    <w:jc w:val="center"/>
                    <w:rPr>
                      <w:b/>
                      <w:bCs/>
                      <w:sz w:val="60"/>
                      <w:szCs w:val="60"/>
                    </w:rPr>
                  </w:pPr>
                  <w:r w:rsidRPr="003F4A07">
                    <w:rPr>
                      <w:b/>
                      <w:bCs/>
                      <w:sz w:val="60"/>
                      <w:szCs w:val="60"/>
                    </w:rPr>
                    <w:t>8 - 10 maggio</w:t>
                  </w:r>
                  <w:r>
                    <w:rPr>
                      <w:b/>
                      <w:bCs/>
                      <w:sz w:val="60"/>
                      <w:szCs w:val="60"/>
                    </w:rPr>
                    <w:t xml:space="preserve"> …</w:t>
                  </w:r>
                </w:p>
                <w:p w:rsidR="00866BCC" w:rsidRPr="003F4A07" w:rsidRDefault="00866BCC" w:rsidP="002D1E57">
                  <w:pPr>
                    <w:spacing w:after="0" w:line="240" w:lineRule="auto"/>
                    <w:jc w:val="center"/>
                    <w:rPr>
                      <w:b/>
                      <w:bCs/>
                      <w:sz w:val="60"/>
                      <w:szCs w:val="60"/>
                    </w:rPr>
                  </w:pPr>
                  <w:r>
                    <w:rPr>
                      <w:b/>
                      <w:bCs/>
                      <w:sz w:val="60"/>
                      <w:szCs w:val="60"/>
                    </w:rPr>
                    <w:t>Festa alla TESORIERA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Immagine 35" o:spid="_x0000_s1035" type="#_x0000_t75" style="position:absolute;margin-left:-1.75pt;margin-top:22.35pt;width:188.7pt;height:112pt;rotation:-254212fd;z-index:251656192;visibility:visible">
            <v:imagedata r:id="rId10" o:title=""/>
            <w10:wrap type="square"/>
          </v:shape>
        </w:pict>
      </w:r>
      <w:r>
        <w:rPr>
          <w:noProof/>
          <w:lang w:eastAsia="it-IT"/>
        </w:rPr>
        <w:pict>
          <v:rect id="Rettangolo 2" o:spid="_x0000_s1036" style="position:absolute;margin-left:-196.5pt;margin-top:133.1pt;width:192.25pt;height:245.3pt;rotation:-213573fd;z-index:25165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" strokecolor="#243f60" strokeweight="1pt">
            <v:textbox>
              <w:txbxContent>
                <w:p w:rsidR="00866BCC" w:rsidRPr="0012696C" w:rsidRDefault="00866BCC" w:rsidP="00494717">
                  <w:pPr>
                    <w:spacing w:after="0" w:line="240" w:lineRule="auto"/>
                    <w:jc w:val="center"/>
                    <w:rPr>
                      <w:b/>
                      <w:bCs/>
                      <w:color w:val="000000"/>
                      <w:sz w:val="28"/>
                      <w:u w:val="single"/>
                    </w:rPr>
                  </w:pPr>
                  <w:r w:rsidRPr="0012696C">
                    <w:rPr>
                      <w:b/>
                      <w:bCs/>
                      <w:color w:val="000000"/>
                      <w:sz w:val="32"/>
                      <w:u w:val="single"/>
                    </w:rPr>
                    <w:t xml:space="preserve">Venerdì 8 </w:t>
                  </w:r>
                  <w:r w:rsidRPr="0012696C">
                    <w:rPr>
                      <w:b/>
                      <w:bCs/>
                      <w:color w:val="000000"/>
                      <w:sz w:val="28"/>
                      <w:u w:val="single"/>
                    </w:rPr>
                    <w:t>maggio</w:t>
                  </w:r>
                </w:p>
                <w:p w:rsidR="00866BCC" w:rsidRPr="0012696C" w:rsidRDefault="00866BCC" w:rsidP="00494717">
                  <w:pPr>
                    <w:spacing w:after="0"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12696C">
                    <w:rPr>
                      <w:b/>
                      <w:bCs/>
                      <w:color w:val="000000"/>
                    </w:rPr>
                    <w:t>Salone della Villa</w:t>
                  </w:r>
                </w:p>
                <w:p w:rsidR="00866BCC" w:rsidRPr="0012696C" w:rsidRDefault="00866BCC" w:rsidP="00494717">
                  <w:pPr>
                    <w:spacing w:after="0" w:line="240" w:lineRule="auto"/>
                    <w:jc w:val="center"/>
                    <w:rPr>
                      <w:color w:val="000000"/>
                      <w:sz w:val="8"/>
                    </w:rPr>
                  </w:pPr>
                </w:p>
                <w:p w:rsidR="00866BCC" w:rsidRPr="0012696C" w:rsidRDefault="00866BCC" w:rsidP="00E657C6">
                  <w:pPr>
                    <w:spacing w:after="0" w:line="240" w:lineRule="auto"/>
                    <w:ind w:left="426" w:hanging="426"/>
                    <w:rPr>
                      <w:i/>
                      <w:iCs/>
                      <w:color w:val="000000"/>
                    </w:rPr>
                  </w:pPr>
                  <w:r w:rsidRPr="0012696C">
                    <w:rPr>
                      <w:b/>
                      <w:bCs/>
                      <w:color w:val="000000"/>
                    </w:rPr>
                    <w:t> </w:t>
                  </w:r>
                  <w:r w:rsidRPr="0012696C">
                    <w:rPr>
                      <w:b/>
                      <w:bCs/>
                      <w:color w:val="000000"/>
                      <w:u w:val="single"/>
                    </w:rPr>
                    <w:t>ore 16,45</w:t>
                  </w:r>
                  <w:r w:rsidRPr="0012696C">
                    <w:rPr>
                      <w:b/>
                      <w:bCs/>
                      <w:color w:val="000000"/>
                    </w:rPr>
                    <w:t xml:space="preserve">: </w:t>
                  </w:r>
                  <w:r w:rsidRPr="0012696C">
                    <w:rPr>
                      <w:color w:val="000000"/>
                    </w:rPr>
                    <w:t xml:space="preserve">Inaugurazione delle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</w:rPr>
                    <w:t>installazioni scultoree</w:t>
                  </w:r>
                  <w:r w:rsidRPr="0012696C">
                    <w:rPr>
                      <w:i/>
                      <w:iCs/>
                      <w:color w:val="000000"/>
                    </w:rPr>
                    <w:t xml:space="preserve"> </w:t>
                  </w:r>
                </w:p>
                <w:p w:rsidR="00866BCC" w:rsidRDefault="00866BCC" w:rsidP="00E657C6">
                  <w:pPr>
                    <w:spacing w:after="0" w:line="240" w:lineRule="auto"/>
                    <w:ind w:left="426" w:hanging="426"/>
                    <w:rPr>
                      <w:b/>
                      <w:bCs/>
                    </w:rPr>
                  </w:pPr>
                  <w:r>
                    <w:rPr>
                      <w:i/>
                      <w:iCs/>
                      <w:color w:val="C00000"/>
                    </w:rPr>
                    <w:t xml:space="preserve">       </w:t>
                  </w:r>
                  <w:r w:rsidRPr="000A0931">
                    <w:rPr>
                      <w:i/>
                      <w:iCs/>
                      <w:color w:val="C00000"/>
                    </w:rPr>
                    <w:t>“</w:t>
                  </w:r>
                  <w:r w:rsidRPr="000A0931">
                    <w:rPr>
                      <w:b/>
                      <w:bCs/>
                      <w:i/>
                      <w:iCs/>
                      <w:color w:val="C00000"/>
                    </w:rPr>
                    <w:t>La Corale</w:t>
                  </w:r>
                  <w:r w:rsidRPr="000A0931">
                    <w:rPr>
                      <w:i/>
                      <w:iCs/>
                      <w:color w:val="C00000"/>
                    </w:rPr>
                    <w:t>”</w:t>
                  </w:r>
                  <w:r w:rsidRPr="000A0931">
                    <w:rPr>
                      <w:color w:val="C00000"/>
                    </w:rPr>
                    <w:t xml:space="preserve"> e  </w:t>
                  </w:r>
                  <w:r w:rsidRPr="000A0931">
                    <w:rPr>
                      <w:b/>
                      <w:bCs/>
                      <w:i/>
                      <w:iCs/>
                      <w:color w:val="C00000"/>
                    </w:rPr>
                    <w:t xml:space="preserve">«La Danzatrice» </w:t>
                  </w:r>
                  <w:r w:rsidRPr="000A0931">
                    <w:rPr>
                      <w:color w:val="C00000"/>
                    </w:rPr>
                    <w:t xml:space="preserve">di </w:t>
                  </w:r>
                  <w:r w:rsidRPr="000A0931">
                    <w:rPr>
                      <w:b/>
                      <w:bCs/>
                      <w:color w:val="C00000"/>
                    </w:rPr>
                    <w:t>Valentino Tamburini</w:t>
                  </w:r>
                  <w:r w:rsidRPr="000A0931">
                    <w:rPr>
                      <w:b/>
                      <w:bCs/>
                    </w:rPr>
                    <w:t>.</w:t>
                  </w:r>
                </w:p>
                <w:p w:rsidR="00866BCC" w:rsidRPr="00E657C6" w:rsidRDefault="00866BCC" w:rsidP="00494717">
                  <w:pPr>
                    <w:spacing w:after="0" w:line="240" w:lineRule="auto"/>
                    <w:rPr>
                      <w:b/>
                      <w:bCs/>
                      <w:sz w:val="8"/>
                    </w:rPr>
                  </w:pPr>
                </w:p>
                <w:p w:rsidR="00866BCC" w:rsidRPr="001A5110" w:rsidRDefault="00866BCC" w:rsidP="00494717">
                  <w:pPr>
                    <w:spacing w:after="0" w:line="240" w:lineRule="auto"/>
                    <w:ind w:left="2124"/>
                    <w:rPr>
                      <w:sz w:val="4"/>
                    </w:rPr>
                  </w:pPr>
                </w:p>
                <w:p w:rsidR="00866BCC" w:rsidRPr="0012696C" w:rsidRDefault="00866BCC" w:rsidP="00E657C6">
                  <w:pPr>
                    <w:spacing w:after="0" w:line="240" w:lineRule="auto"/>
                    <w:ind w:left="284" w:hanging="284"/>
                    <w:rPr>
                      <w:color w:val="000000"/>
                    </w:rPr>
                  </w:pPr>
                  <w:r w:rsidRPr="0012696C">
                    <w:rPr>
                      <w:b/>
                      <w:bCs/>
                      <w:color w:val="000000"/>
                      <w:u w:val="single"/>
                    </w:rPr>
                    <w:t>ore 17,15</w:t>
                  </w:r>
                  <w:r w:rsidRPr="0012696C">
                    <w:rPr>
                      <w:b/>
                      <w:bCs/>
                      <w:color w:val="000000"/>
                    </w:rPr>
                    <w:t xml:space="preserve">:   </w:t>
                  </w:r>
                  <w:r w:rsidRPr="00E657C6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 xml:space="preserve">CONCERTO </w:t>
                  </w:r>
                  <w:r w:rsidRPr="000A0931">
                    <w:rPr>
                      <w:b/>
                      <w:bCs/>
                      <w:i/>
                      <w:iCs/>
                      <w:color w:val="C00000"/>
                    </w:rPr>
                    <w:t xml:space="preserve">"Espressioni musicali attraverso autori  piemontesi del </w:t>
                  </w:r>
                  <w:r>
                    <w:rPr>
                      <w:b/>
                      <w:bCs/>
                      <w:i/>
                      <w:iCs/>
                      <w:color w:val="C00000"/>
                    </w:rPr>
                    <w:t>S</w:t>
                  </w:r>
                  <w:r w:rsidRPr="000A0931">
                    <w:rPr>
                      <w:b/>
                      <w:bCs/>
                      <w:i/>
                      <w:iCs/>
                      <w:color w:val="C00000"/>
                    </w:rPr>
                    <w:t>ettecento e dell'</w:t>
                  </w:r>
                  <w:r>
                    <w:rPr>
                      <w:b/>
                      <w:bCs/>
                      <w:i/>
                      <w:iCs/>
                      <w:color w:val="C00000"/>
                    </w:rPr>
                    <w:t>O</w:t>
                  </w:r>
                  <w:r w:rsidRPr="000A0931">
                    <w:rPr>
                      <w:b/>
                      <w:bCs/>
                      <w:i/>
                      <w:iCs/>
                      <w:color w:val="C00000"/>
                    </w:rPr>
                    <w:t>ttocento"</w:t>
                  </w:r>
                  <w:r w:rsidRPr="000A0931">
                    <w:rPr>
                      <w:b/>
                      <w:bCs/>
                      <w:i/>
                      <w:iCs/>
                    </w:rPr>
                    <w:t xml:space="preserve"> </w:t>
                  </w:r>
                  <w:r w:rsidRPr="0012696C">
                    <w:rPr>
                      <w:i/>
                      <w:iCs/>
                      <w:color w:val="000000"/>
                    </w:rPr>
                    <w:t xml:space="preserve">con 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</w:rPr>
                    <w:t xml:space="preserve">Andrea Musso </w:t>
                  </w:r>
                  <w:r w:rsidRPr="0012696C">
                    <w:rPr>
                      <w:i/>
                      <w:iCs/>
                      <w:color w:val="000000"/>
                    </w:rPr>
                    <w:t xml:space="preserve">(Pianoforte) e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</w:rPr>
                    <w:t xml:space="preserve">Ugo Piovano </w:t>
                  </w:r>
                  <w:r w:rsidRPr="0012696C">
                    <w:rPr>
                      <w:i/>
                      <w:iCs/>
                      <w:color w:val="000000"/>
                    </w:rPr>
                    <w:t>(Flauti).  Musiche di: Viotti, Pugnani, Giardini, Somis, Caliero,  Hugues.</w:t>
                  </w:r>
                  <w:r w:rsidRPr="0012696C">
                    <w:rPr>
                      <w:color w:val="000000"/>
                    </w:rPr>
                    <w:t xml:space="preserve"> </w:t>
                  </w:r>
                </w:p>
                <w:p w:rsidR="00866BCC" w:rsidRPr="0012696C" w:rsidRDefault="00866BCC" w:rsidP="00494717">
                  <w:pPr>
                    <w:spacing w:after="0" w:line="240" w:lineRule="auto"/>
                    <w:rPr>
                      <w:color w:val="000000"/>
                      <w:sz w:val="8"/>
                    </w:rPr>
                  </w:pPr>
                </w:p>
                <w:p w:rsidR="00866BCC" w:rsidRDefault="00866BCC" w:rsidP="00494717">
                  <w:pPr>
                    <w:spacing w:after="0" w:line="240" w:lineRule="auto"/>
                  </w:pPr>
                  <w:r w:rsidRPr="0012696C">
                    <w:rPr>
                      <w:b/>
                      <w:bCs/>
                      <w:color w:val="000000"/>
                      <w:u w:val="single"/>
                    </w:rPr>
                    <w:t>ore 19,00</w:t>
                  </w:r>
                  <w:r w:rsidRPr="0012696C">
                    <w:rPr>
                      <w:b/>
                      <w:bCs/>
                      <w:color w:val="000000"/>
                    </w:rPr>
                    <w:t xml:space="preserve">: </w:t>
                  </w:r>
                  <w:r w:rsidRPr="0012696C">
                    <w:rPr>
                      <w:color w:val="000000"/>
                    </w:rPr>
                    <w:t xml:space="preserve">Ex-scuderie della Tesoriera, inaugurazione della </w:t>
                  </w:r>
                  <w:r w:rsidRPr="000A0931">
                    <w:rPr>
                      <w:b/>
                      <w:bCs/>
                      <w:color w:val="C00000"/>
                    </w:rPr>
                    <w:t xml:space="preserve">Mostra di pittura </w:t>
                  </w:r>
                  <w:r>
                    <w:rPr>
                      <w:b/>
                      <w:bCs/>
                      <w:color w:val="C00000"/>
                    </w:rPr>
                    <w:t xml:space="preserve">e fotografie storiche </w:t>
                  </w:r>
                  <w:r w:rsidRPr="000A0931">
                    <w:rPr>
                      <w:b/>
                      <w:bCs/>
                      <w:color w:val="C00000"/>
                    </w:rPr>
                    <w:t>su «La Tesoriera»</w:t>
                  </w:r>
                  <w:r w:rsidRPr="000A0931">
                    <w:rPr>
                      <w:color w:val="C00000"/>
                    </w:rPr>
                    <w:t xml:space="preserve"> </w:t>
                  </w:r>
                </w:p>
                <w:p w:rsidR="00866BCC" w:rsidRDefault="00866BCC" w:rsidP="00494717">
                  <w:pPr>
                    <w:jc w:val="center"/>
                  </w:pPr>
                </w:p>
              </w:txbxContent>
            </v:textbox>
          </v:rect>
        </w:pict>
      </w:r>
    </w:p>
    <w:p w:rsidR="00866BCC" w:rsidRDefault="00866BCC"/>
    <w:p w:rsidR="00866BCC" w:rsidRDefault="00866BCC">
      <w:r>
        <w:rPr>
          <w:noProof/>
          <w:lang w:eastAsia="it-IT"/>
        </w:rPr>
        <w:pict>
          <v:shape id="Casella di testo 6" o:spid="_x0000_s1037" type="#_x0000_t202" style="position:absolute;margin-left:284.8pt;margin-top:15.85pt;width:85.9pt;height:2in;rotation:888994fd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" filled="f" stroked="f">
            <v:textbox style="mso-fit-shape-to-text:t">
              <w:txbxContent>
                <w:p w:rsidR="00866BCC" w:rsidRPr="001549EC" w:rsidRDefault="00866BCC" w:rsidP="00545951">
                  <w:pPr>
                    <w:spacing w:after="0" w:line="240" w:lineRule="auto"/>
                    <w:jc w:val="center"/>
                    <w:rPr>
                      <w:b/>
                      <w:bCs/>
                      <w:color w:val="0000CC"/>
                      <w:sz w:val="56"/>
                      <w:szCs w:val="56"/>
                    </w:rPr>
                  </w:pPr>
                  <w:r w:rsidRPr="001549EC">
                    <w:rPr>
                      <w:b/>
                      <w:bCs/>
                      <w:color w:val="0000CC"/>
                      <w:sz w:val="56"/>
                      <w:szCs w:val="56"/>
                    </w:rPr>
                    <w:t>1715</w:t>
                  </w:r>
                </w:p>
                <w:p w:rsidR="00866BCC" w:rsidRPr="001549EC" w:rsidRDefault="00866BCC" w:rsidP="00545951">
                  <w:pPr>
                    <w:spacing w:after="0" w:line="240" w:lineRule="auto"/>
                    <w:jc w:val="center"/>
                    <w:rPr>
                      <w:b/>
                      <w:bCs/>
                      <w:color w:val="0000CC"/>
                      <w:sz w:val="56"/>
                      <w:szCs w:val="56"/>
                    </w:rPr>
                  </w:pPr>
                  <w:r w:rsidRPr="001549EC">
                    <w:rPr>
                      <w:b/>
                      <w:bCs/>
                      <w:color w:val="0000CC"/>
                      <w:sz w:val="56"/>
                      <w:szCs w:val="56"/>
                    </w:rPr>
                    <w:t>2015</w:t>
                  </w:r>
                </w:p>
              </w:txbxContent>
            </v:textbox>
          </v:shape>
        </w:pict>
      </w:r>
    </w:p>
    <w:p w:rsidR="00866BCC" w:rsidRDefault="00866BCC">
      <w:r>
        <w:rPr>
          <w:noProof/>
          <w:lang w:eastAsia="it-IT"/>
        </w:rPr>
        <w:pict>
          <v:shape id="Casella di testo 5" o:spid="_x0000_s1038" type="#_x0000_t202" style="position:absolute;margin-left:57.65pt;margin-top:8.8pt;width:198.05pt;height:22.6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" filled="f" stroked="f" strokeweight=".5pt">
            <v:textbox>
              <w:txbxContent>
                <w:p w:rsidR="00866BCC" w:rsidRPr="00A05F41" w:rsidRDefault="00866BCC">
                  <w:pPr>
                    <w:rPr>
                      <w:sz w:val="28"/>
                    </w:rPr>
                  </w:pPr>
                  <w:r w:rsidRPr="00A05F41">
                    <w:rPr>
                      <w:sz w:val="28"/>
                    </w:rPr>
                    <w:t>Corso Francia 186 - Torino</w:t>
                  </w:r>
                </w:p>
              </w:txbxContent>
            </v:textbox>
          </v:shape>
        </w:pict>
      </w:r>
    </w:p>
    <w:p w:rsidR="00866BCC" w:rsidRDefault="00866BCC">
      <w:r>
        <w:rPr>
          <w:noProof/>
          <w:lang w:eastAsia="it-IT"/>
        </w:rPr>
        <w:pict>
          <v:shape id="Casella di testo 33" o:spid="_x0000_s1039" type="#_x0000_t202" style="position:absolute;margin-left:58pt;margin-top:18pt;width:217.9pt;height:31.8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" fillcolor="yellow" stroked="f" strokeweight=".5pt">
            <v:textbox>
              <w:txbxContent>
                <w:p w:rsidR="00866BCC" w:rsidRPr="00864E1D" w:rsidRDefault="00866BCC" w:rsidP="00D83505">
                  <w:pPr>
                    <w:spacing w:after="0" w:line="240" w:lineRule="auto"/>
                    <w:ind w:left="282" w:hanging="282"/>
                    <w:jc w:val="center"/>
                    <w:rPr>
                      <w:sz w:val="28"/>
                      <w:vertAlign w:val="superscript"/>
                    </w:rPr>
                  </w:pPr>
                  <w:r w:rsidRPr="0012696C">
                    <w:rPr>
                      <w:b/>
                      <w:bCs/>
                      <w:iCs/>
                      <w:color w:val="000000"/>
                      <w:sz w:val="44"/>
                      <w:u w:val="single"/>
                    </w:rPr>
                    <w:t xml:space="preserve">Domenica 10 </w:t>
                  </w:r>
                  <w:r w:rsidRPr="0012696C">
                    <w:rPr>
                      <w:b/>
                      <w:bCs/>
                      <w:iCs/>
                      <w:color w:val="000000"/>
                      <w:sz w:val="40"/>
                      <w:u w:val="single"/>
                    </w:rPr>
                    <w:t>maggio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Pergamena 1 1" o:spid="_x0000_s1040" type="#_x0000_t97" style="position:absolute;margin-left:-53.75pt;margin-top:9pt;width:422pt;height:551.25pt;z-index:25165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" fillcolor="yellow" strokecolor="#c00000" strokeweight="1pt">
            <v:textbox>
              <w:txbxContent>
                <w:p w:rsidR="00866BCC" w:rsidRPr="0012696C" w:rsidRDefault="00866BCC" w:rsidP="00A05F41">
                  <w:pPr>
                    <w:spacing w:after="0" w:line="240" w:lineRule="auto"/>
                    <w:ind w:left="282" w:hanging="282"/>
                    <w:jc w:val="center"/>
                    <w:rPr>
                      <w:color w:val="000000"/>
                      <w:sz w:val="36"/>
                    </w:rPr>
                  </w:pPr>
                  <w:r w:rsidRPr="0012696C">
                    <w:rPr>
                      <w:b/>
                      <w:bCs/>
                      <w:iCs/>
                      <w:color w:val="000000"/>
                      <w:sz w:val="36"/>
                      <w:u w:val="single"/>
                    </w:rPr>
                    <w:t>PARCO TESORIERA</w:t>
                  </w:r>
                </w:p>
                <w:p w:rsidR="00866BCC" w:rsidRPr="00A05F41" w:rsidRDefault="00866BCC" w:rsidP="00381A50">
                  <w:pPr>
                    <w:spacing w:after="0" w:line="240" w:lineRule="auto"/>
                    <w:rPr>
                      <w:b/>
                      <w:bCs/>
                      <w:i/>
                      <w:iCs/>
                      <w:sz w:val="10"/>
                    </w:rPr>
                  </w:pPr>
                  <w:r w:rsidRPr="001A5110">
                    <w:rPr>
                      <w:b/>
                      <w:bCs/>
                      <w:i/>
                      <w:iCs/>
                      <w:sz w:val="6"/>
                    </w:rPr>
                    <w:t> </w:t>
                  </w:r>
                </w:p>
                <w:p w:rsidR="00866BCC" w:rsidRPr="0012696C" w:rsidRDefault="00866BCC" w:rsidP="00381A50">
                  <w:pPr>
                    <w:spacing w:after="0" w:line="240" w:lineRule="auto"/>
                    <w:rPr>
                      <w:color w:val="000000"/>
                      <w:sz w:val="24"/>
                    </w:rPr>
                  </w:pP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Ore 10,00     </w:t>
                  </w: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 xml:space="preserve">Guardia all’ingresso - </w:t>
                  </w:r>
                  <w:r w:rsidRPr="0012696C">
                    <w:rPr>
                      <w:b/>
                      <w:i/>
                      <w:iCs/>
                      <w:color w:val="000000"/>
                      <w:sz w:val="24"/>
                    </w:rPr>
                    <w:t>Reggimento Saluzzo</w:t>
                  </w:r>
                </w:p>
                <w:p w:rsidR="00866BCC" w:rsidRPr="00683FCC" w:rsidRDefault="00866BCC" w:rsidP="00381A50">
                  <w:pPr>
                    <w:spacing w:after="0" w:line="240" w:lineRule="auto"/>
                    <w:rPr>
                      <w:sz w:val="24"/>
                    </w:rPr>
                  </w:pPr>
                  <w:r w:rsidRPr="00683FCC">
                    <w:rPr>
                      <w:b/>
                      <w:bCs/>
                      <w:i/>
                      <w:iCs/>
                      <w:sz w:val="24"/>
                    </w:rPr>
                    <w:t xml:space="preserve">                       </w:t>
                  </w: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>Pittori, scultori e incisori Lungo i Viali</w:t>
                  </w:r>
                </w:p>
                <w:p w:rsidR="00866BCC" w:rsidRPr="0012696C" w:rsidRDefault="00866BCC" w:rsidP="00381A50">
                  <w:pPr>
                    <w:spacing w:after="0" w:line="240" w:lineRule="auto"/>
                    <w:rPr>
                      <w:color w:val="000000"/>
                      <w:sz w:val="24"/>
                    </w:rPr>
                  </w:pP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       10,10     </w:t>
                  </w: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 xml:space="preserve">Visite guidate ed animate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alla Villa Tesoriera </w:t>
                  </w:r>
                  <w:r w:rsidRPr="0012696C">
                    <w:rPr>
                      <w:i/>
                      <w:iCs/>
                      <w:color w:val="000000"/>
                      <w:sz w:val="24"/>
                    </w:rPr>
                    <w:t xml:space="preserve"> </w:t>
                  </w:r>
                </w:p>
                <w:p w:rsidR="00866BCC" w:rsidRPr="0012696C" w:rsidRDefault="00866BCC" w:rsidP="00381A50">
                  <w:pPr>
                    <w:spacing w:after="0" w:line="240" w:lineRule="auto"/>
                    <w:rPr>
                      <w:i/>
                      <w:iCs/>
                      <w:color w:val="000000"/>
                    </w:rPr>
                  </w:pPr>
                  <w:r w:rsidRPr="0012696C">
                    <w:rPr>
                      <w:i/>
                      <w:iCs/>
                      <w:color w:val="000000"/>
                    </w:rPr>
                    <w:t xml:space="preserve">                        a cura dei Volontari della Associazione La Tesoriera.</w:t>
                  </w:r>
                </w:p>
                <w:p w:rsidR="00866BCC" w:rsidRPr="00683FCC" w:rsidRDefault="00866BCC" w:rsidP="00381A50">
                  <w:pPr>
                    <w:spacing w:after="0" w:line="240" w:lineRule="auto"/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</w:pPr>
                  <w:r w:rsidRPr="00683FCC">
                    <w:rPr>
                      <w:b/>
                      <w:bCs/>
                      <w:i/>
                      <w:iCs/>
                      <w:sz w:val="24"/>
                    </w:rPr>
                    <w:t xml:space="preserve">     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10,10     </w:t>
                  </w: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 xml:space="preserve">Visite Botaniche del Parco </w:t>
                  </w:r>
                </w:p>
                <w:p w:rsidR="00866BCC" w:rsidRPr="0012696C" w:rsidRDefault="00866BCC" w:rsidP="00381A50">
                  <w:pPr>
                    <w:spacing w:after="0" w:line="240" w:lineRule="auto"/>
                    <w:rPr>
                      <w:color w:val="000000"/>
                    </w:rPr>
                  </w:pP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 xml:space="preserve">                    </w:t>
                  </w:r>
                  <w:r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 xml:space="preserve"> </w:t>
                  </w: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 xml:space="preserve"> </w:t>
                  </w:r>
                  <w:r w:rsidRPr="0012696C">
                    <w:rPr>
                      <w:bCs/>
                      <w:i/>
                      <w:iCs/>
                      <w:color w:val="000000"/>
                    </w:rPr>
                    <w:t>a cura del Servizio Verde Gestione – Città di Torino</w:t>
                  </w:r>
                </w:p>
                <w:p w:rsidR="00866BCC" w:rsidRPr="00683FCC" w:rsidRDefault="00866BCC" w:rsidP="00381A50">
                  <w:pPr>
                    <w:spacing w:after="0" w:line="240" w:lineRule="auto"/>
                    <w:ind w:left="1134" w:hanging="1134"/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</w:pP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       11,00    </w:t>
                  </w: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 xml:space="preserve">Ronde, balli storici e occitani. </w:t>
                  </w:r>
                </w:p>
                <w:p w:rsidR="00866BCC" w:rsidRPr="00683FCC" w:rsidRDefault="00866BCC" w:rsidP="00381A50">
                  <w:pPr>
                    <w:spacing w:after="0" w:line="240" w:lineRule="auto"/>
                    <w:ind w:left="708"/>
                    <w:rPr>
                      <w:b/>
                      <w:bCs/>
                      <w:i/>
                      <w:iCs/>
                      <w:sz w:val="24"/>
                    </w:rPr>
                  </w:pP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        </w:t>
                  </w: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>Addestramento militare</w:t>
                  </w:r>
                  <w:r w:rsidRPr="00683FCC">
                    <w:rPr>
                      <w:b/>
                      <w:bCs/>
                      <w:i/>
                      <w:iCs/>
                      <w:sz w:val="24"/>
                    </w:rPr>
                    <w:t>.</w:t>
                  </w:r>
                </w:p>
                <w:p w:rsidR="00866BCC" w:rsidRPr="00683FCC" w:rsidRDefault="00866BCC" w:rsidP="00381A50">
                  <w:pPr>
                    <w:spacing w:after="0" w:line="240" w:lineRule="auto"/>
                    <w:rPr>
                      <w:sz w:val="24"/>
                    </w:rPr>
                  </w:pPr>
                </w:p>
                <w:p w:rsidR="00866BCC" w:rsidRPr="00683FCC" w:rsidRDefault="00866BCC" w:rsidP="00381A50">
                  <w:pPr>
                    <w:spacing w:after="0" w:line="240" w:lineRule="auto"/>
                    <w:ind w:left="1134" w:hanging="1134"/>
                    <w:rPr>
                      <w:b/>
                      <w:bCs/>
                      <w:i/>
                      <w:iCs/>
                      <w:sz w:val="24"/>
                    </w:rPr>
                  </w:pP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Ore 14,00    </w:t>
                  </w: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>Ronde, balli storici e occitani</w:t>
                  </w:r>
                  <w:r w:rsidRPr="00683FCC">
                    <w:rPr>
                      <w:b/>
                      <w:bCs/>
                      <w:i/>
                      <w:iCs/>
                      <w:sz w:val="24"/>
                    </w:rPr>
                    <w:t xml:space="preserve">, </w:t>
                  </w:r>
                </w:p>
                <w:p w:rsidR="00866BCC" w:rsidRPr="0012696C" w:rsidRDefault="00866BCC" w:rsidP="00381A50">
                  <w:pPr>
                    <w:spacing w:after="0" w:line="240" w:lineRule="auto"/>
                    <w:ind w:left="2268" w:hanging="1134"/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</w:pP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con insegnamento al pubblico.                       </w:t>
                  </w:r>
                </w:p>
                <w:p w:rsidR="00866BCC" w:rsidRPr="0012696C" w:rsidRDefault="00866BCC" w:rsidP="00381A50">
                  <w:pPr>
                    <w:spacing w:after="0" w:line="240" w:lineRule="auto"/>
                    <w:ind w:left="708"/>
                    <w:rPr>
                      <w:color w:val="000000"/>
                      <w:sz w:val="24"/>
                    </w:rPr>
                  </w:pPr>
                  <w:r w:rsidRPr="00683FCC">
                    <w:rPr>
                      <w:b/>
                      <w:bCs/>
                      <w:i/>
                      <w:iCs/>
                      <w:sz w:val="24"/>
                    </w:rPr>
                    <w:t xml:space="preserve">        </w:t>
                  </w: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 xml:space="preserve">Arruolamento Bambini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>(giochi)</w:t>
                  </w:r>
                  <w:r w:rsidRPr="00683FCC">
                    <w:rPr>
                      <w:noProof/>
                      <w:sz w:val="24"/>
                    </w:rPr>
                    <w:t xml:space="preserve"> </w:t>
                  </w:r>
                </w:p>
                <w:p w:rsidR="00866BCC" w:rsidRPr="00683FCC" w:rsidRDefault="00866BCC" w:rsidP="00381A50">
                  <w:pPr>
                    <w:spacing w:after="0" w:line="240" w:lineRule="auto"/>
                    <w:rPr>
                      <w:color w:val="C00000"/>
                      <w:sz w:val="24"/>
                    </w:rPr>
                  </w:pPr>
                  <w:r w:rsidRPr="00683FCC">
                    <w:rPr>
                      <w:b/>
                      <w:bCs/>
                      <w:i/>
                      <w:iCs/>
                      <w:sz w:val="24"/>
                    </w:rPr>
                    <w:t xml:space="preserve">       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14,30  </w:t>
                  </w: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>Arrivo dei Nobili del 700</w:t>
                  </w:r>
                </w:p>
                <w:p w:rsidR="00866BCC" w:rsidRPr="0012696C" w:rsidRDefault="00866BCC" w:rsidP="00381A50">
                  <w:pPr>
                    <w:spacing w:after="0" w:line="240" w:lineRule="auto"/>
                    <w:ind w:left="993" w:hanging="993"/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</w:pP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        15,30  </w:t>
                  </w: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>Arrivo di S.A.R. Vittorio Amedeo II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,  </w:t>
                  </w:r>
                </w:p>
                <w:p w:rsidR="00866BCC" w:rsidRPr="0012696C" w:rsidRDefault="00866BCC" w:rsidP="00381A50">
                  <w:pPr>
                    <w:spacing w:after="0" w:line="240" w:lineRule="auto"/>
                    <w:ind w:left="993" w:hanging="993"/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</w:pP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                    ad accoglierlo il Tesoriere Generale </w:t>
                  </w:r>
                </w:p>
                <w:p w:rsidR="00866BCC" w:rsidRPr="0012696C" w:rsidRDefault="00866BCC" w:rsidP="00381A50">
                  <w:pPr>
                    <w:spacing w:after="0" w:line="240" w:lineRule="auto"/>
                    <w:ind w:left="993" w:hanging="993"/>
                    <w:rPr>
                      <w:color w:val="000000"/>
                      <w:sz w:val="24"/>
                    </w:rPr>
                  </w:pP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                    Aymo Ferrero e la Moglie Clara Teresa Gay.</w:t>
                  </w:r>
                </w:p>
                <w:p w:rsidR="00866BCC" w:rsidRPr="0012696C" w:rsidRDefault="00866BCC" w:rsidP="00381A50">
                  <w:pPr>
                    <w:spacing w:after="0" w:line="240" w:lineRule="auto"/>
                    <w:rPr>
                      <w:color w:val="000000"/>
                      <w:sz w:val="24"/>
                    </w:rPr>
                  </w:pP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            </w:t>
                  </w:r>
                  <w:r w:rsidRPr="0012696C">
                    <w:rPr>
                      <w:rFonts w:ascii="PMingLiU" w:eastAsia="PMingLiU" w:hAnsi="PMingLiU"/>
                      <w:b/>
                      <w:bCs/>
                      <w:i/>
                      <w:iCs/>
                      <w:color w:val="000000"/>
                      <w:sz w:val="24"/>
                      <w:lang w:eastAsia="zh-TW"/>
                    </w:rPr>
                    <w:t xml:space="preserve">  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 </w:t>
                  </w:r>
                  <w:r w:rsidRPr="0012696C">
                    <w:rPr>
                      <w:rFonts w:ascii="PMingLiU" w:eastAsia="PMingLiU" w:hAnsi="PMingLiU"/>
                      <w:b/>
                      <w:bCs/>
                      <w:i/>
                      <w:iCs/>
                      <w:color w:val="000000"/>
                      <w:sz w:val="24"/>
                      <w:lang w:eastAsia="zh-TW"/>
                    </w:rPr>
                    <w:t xml:space="preserve">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>-</w:t>
                  </w:r>
                  <w:r w:rsidRPr="0012696C">
                    <w:rPr>
                      <w:rFonts w:ascii="PMingLiU" w:eastAsia="PMingLiU" w:hAnsi="PMingLiU"/>
                      <w:b/>
                      <w:bCs/>
                      <w:i/>
                      <w:iCs/>
                      <w:color w:val="000000"/>
                      <w:sz w:val="24"/>
                      <w:lang w:eastAsia="zh-TW"/>
                    </w:rPr>
                    <w:t xml:space="preserve">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 Spari di gioia </w:t>
                  </w:r>
                </w:p>
                <w:p w:rsidR="00866BCC" w:rsidRPr="0012696C" w:rsidRDefault="00866BCC" w:rsidP="00381A50">
                  <w:pPr>
                    <w:spacing w:after="0" w:line="240" w:lineRule="auto"/>
                    <w:rPr>
                      <w:color w:val="000000"/>
                      <w:sz w:val="24"/>
                    </w:rPr>
                  </w:pP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            </w:t>
                  </w:r>
                  <w:r w:rsidRPr="0012696C">
                    <w:rPr>
                      <w:rFonts w:ascii="PMingLiU" w:eastAsia="PMingLiU" w:hAnsi="PMingLiU"/>
                      <w:b/>
                      <w:bCs/>
                      <w:i/>
                      <w:iCs/>
                      <w:color w:val="000000"/>
                      <w:sz w:val="24"/>
                      <w:lang w:eastAsia="zh-TW"/>
                    </w:rPr>
                    <w:t xml:space="preserve">   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 -</w:t>
                  </w:r>
                  <w:r w:rsidRPr="0012696C">
                    <w:rPr>
                      <w:rFonts w:ascii="PMingLiU" w:eastAsia="PMingLiU" w:hAnsi="PMingLiU"/>
                      <w:b/>
                      <w:bCs/>
                      <w:i/>
                      <w:iCs/>
                      <w:color w:val="000000"/>
                      <w:sz w:val="24"/>
                      <w:lang w:eastAsia="zh-TW"/>
                    </w:rPr>
                    <w:t xml:space="preserve">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 Esibizione di Balli Storici, Ronde e con il pubblico.</w:t>
                  </w:r>
                </w:p>
                <w:p w:rsidR="00866BCC" w:rsidRPr="00683FCC" w:rsidRDefault="00866BCC" w:rsidP="00381A50">
                  <w:pPr>
                    <w:spacing w:after="0" w:line="240" w:lineRule="auto"/>
                    <w:ind w:left="993" w:hanging="993"/>
                    <w:rPr>
                      <w:b/>
                      <w:bCs/>
                      <w:i/>
                      <w:iCs/>
                      <w:sz w:val="24"/>
                    </w:rPr>
                  </w:pP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> </w:t>
                  </w:r>
                  <w:r w:rsidRPr="0012696C">
                    <w:rPr>
                      <w:rFonts w:ascii="PMingLiU" w:eastAsia="PMingLiU" w:hAnsi="PMingLiU"/>
                      <w:b/>
                      <w:bCs/>
                      <w:i/>
                      <w:iCs/>
                      <w:color w:val="000000"/>
                      <w:sz w:val="24"/>
                      <w:lang w:eastAsia="zh-TW"/>
                    </w:rPr>
                    <w:t xml:space="preserve">     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16,30  </w:t>
                  </w: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>Salotto</w:t>
                  </w:r>
                  <w:r w:rsidRPr="00683FCC">
                    <w:rPr>
                      <w:b/>
                      <w:bCs/>
                      <w:i/>
                      <w:iCs/>
                      <w:sz w:val="24"/>
                    </w:rPr>
                    <w:t xml:space="preserve">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all’aperto dei  </w:t>
                  </w: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 xml:space="preserve">RaccontaStorie </w:t>
                  </w:r>
                  <w:r w:rsidRPr="00683FCC">
                    <w:rPr>
                      <w:b/>
                      <w:bCs/>
                      <w:i/>
                      <w:iCs/>
                      <w:sz w:val="24"/>
                    </w:rPr>
                    <w:t xml:space="preserve"> </w:t>
                  </w:r>
                </w:p>
                <w:p w:rsidR="00866BCC" w:rsidRPr="0012696C" w:rsidRDefault="00866BCC" w:rsidP="00381A50">
                  <w:pPr>
                    <w:spacing w:after="0" w:line="240" w:lineRule="auto"/>
                    <w:ind w:left="1986" w:hanging="993"/>
                    <w:rPr>
                      <w:b/>
                      <w:i/>
                      <w:iCs/>
                      <w:color w:val="000000"/>
                      <w:sz w:val="24"/>
                    </w:rPr>
                  </w:pPr>
                  <w:r w:rsidRPr="0012696C">
                    <w:rPr>
                      <w:i/>
                      <w:iCs/>
                      <w:color w:val="000000"/>
                      <w:sz w:val="24"/>
                    </w:rPr>
                    <w:t>del Gruppo StorytellingTorino</w:t>
                  </w:r>
                </w:p>
                <w:p w:rsidR="00866BCC" w:rsidRPr="00C54F72" w:rsidRDefault="00866BCC" w:rsidP="00381A50">
                  <w:pPr>
                    <w:spacing w:after="0" w:line="240" w:lineRule="auto"/>
                    <w:rPr>
                      <w:rFonts w:eastAsia="PMingLiU"/>
                      <w:sz w:val="20"/>
                      <w:lang w:eastAsia="zh-TW"/>
                    </w:rPr>
                  </w:pPr>
                </w:p>
                <w:p w:rsidR="00866BCC" w:rsidRPr="00683FCC" w:rsidRDefault="00866BCC" w:rsidP="00381A50">
                  <w:pPr>
                    <w:spacing w:after="0" w:line="240" w:lineRule="auto"/>
                    <w:rPr>
                      <w:sz w:val="24"/>
                    </w:rPr>
                  </w:pP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Ore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5"/>
                      <w:szCs w:val="25"/>
                    </w:rPr>
                    <w:t>18,15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   “</w:t>
                  </w:r>
                  <w:r>
                    <w:rPr>
                      <w:b/>
                      <w:bCs/>
                      <w:i/>
                      <w:iCs/>
                      <w:color w:val="C00000"/>
                      <w:sz w:val="28"/>
                    </w:rPr>
                    <w:t xml:space="preserve"> </w:t>
                  </w: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8"/>
                    </w:rPr>
                    <w:t>SPETTACOLO dei 300 anni</w:t>
                  </w:r>
                  <w:r>
                    <w:rPr>
                      <w:b/>
                      <w:bCs/>
                      <w:i/>
                      <w:iCs/>
                      <w:color w:val="C00000"/>
                      <w:sz w:val="28"/>
                    </w:rPr>
                    <w:t xml:space="preserve">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” </w:t>
                  </w:r>
                  <w:r w:rsidRPr="0012696C">
                    <w:rPr>
                      <w:bCs/>
                      <w:i/>
                      <w:iCs/>
                      <w:color w:val="000000"/>
                      <w:sz w:val="24"/>
                    </w:rPr>
                    <w:t>con</w:t>
                  </w:r>
                </w:p>
                <w:p w:rsidR="00866BCC" w:rsidRPr="0012696C" w:rsidRDefault="00866BCC" w:rsidP="00461037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284" w:right="-219" w:hanging="284"/>
                    <w:rPr>
                      <w:color w:val="000000"/>
                      <w:sz w:val="24"/>
                    </w:rPr>
                  </w:pP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>“</w:t>
                  </w: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>La Storia della Tesoriera e altre storie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 xml:space="preserve">” </w:t>
                  </w:r>
                  <w:r w:rsidRPr="0012696C">
                    <w:rPr>
                      <w:bCs/>
                      <w:i/>
                      <w:iCs/>
                      <w:color w:val="000000"/>
                      <w:sz w:val="24"/>
                    </w:rPr>
                    <w:t xml:space="preserve">con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>il Poeta</w:t>
                  </w:r>
                  <w:r w:rsidRPr="0012696C">
                    <w:rPr>
                      <w:bCs/>
                      <w:i/>
                      <w:iCs/>
                      <w:color w:val="000000"/>
                      <w:sz w:val="24"/>
                    </w:rPr>
                    <w:t xml:space="preserve"> Giovanni Cortese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>e la Storyteller</w:t>
                  </w:r>
                  <w:r w:rsidRPr="0012696C">
                    <w:rPr>
                      <w:bCs/>
                      <w:i/>
                      <w:iCs/>
                      <w:color w:val="000000"/>
                      <w:sz w:val="24"/>
                    </w:rPr>
                    <w:t xml:space="preserve">  Marta Tamburini.</w:t>
                  </w:r>
                </w:p>
                <w:p w:rsidR="00866BCC" w:rsidRPr="0012696C" w:rsidRDefault="00866BCC" w:rsidP="00461037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284" w:right="-219" w:hanging="284"/>
                    <w:rPr>
                      <w:color w:val="000000"/>
                    </w:rPr>
                  </w:pP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 xml:space="preserve">VIVACE CONCERTO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</w:rPr>
                    <w:t>dell’Orchestra Giovanile  “Quarta Suona ”.</w:t>
                  </w:r>
                  <w:r w:rsidRPr="00683FCC">
                    <w:rPr>
                      <w:b/>
                      <w:bCs/>
                      <w:i/>
                      <w:iCs/>
                      <w:color w:val="C00000"/>
                      <w:sz w:val="24"/>
                    </w:rPr>
                    <w:t xml:space="preserve"> </w:t>
                  </w:r>
                  <w:r w:rsidRPr="0012696C">
                    <w:rPr>
                      <w:i/>
                      <w:iCs/>
                      <w:color w:val="000000"/>
                      <w:sz w:val="24"/>
                    </w:rPr>
                    <w:t>Orchestra della Circoscrizione IV, Dir.Marco Bruno</w:t>
                  </w:r>
                </w:p>
                <w:p w:rsidR="00866BCC" w:rsidRPr="0012696C" w:rsidRDefault="00866BCC" w:rsidP="00461037">
                  <w:pPr>
                    <w:pStyle w:val="ListParagraph"/>
                    <w:spacing w:after="0" w:line="240" w:lineRule="auto"/>
                    <w:ind w:left="568" w:right="-219" w:hanging="284"/>
                    <w:rPr>
                      <w:color w:val="000000"/>
                    </w:rPr>
                  </w:pPr>
                  <w:r w:rsidRPr="0012696C">
                    <w:rPr>
                      <w:i/>
                      <w:iCs/>
                      <w:color w:val="000000"/>
                    </w:rPr>
                    <w:t>Musiche di L. Bacalov, N. Piovani, H. Gualdi, W. De Ville, A. Piazzolla, M. Norman, F. De André, C. Cremonini…</w:t>
                  </w:r>
                </w:p>
                <w:p w:rsidR="00866BCC" w:rsidRPr="00683FCC" w:rsidRDefault="00866BCC" w:rsidP="00381A50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866BCC" w:rsidRDefault="00866BCC"/>
    <w:p w:rsidR="00866BCC" w:rsidRDefault="00866BCC"/>
    <w:p w:rsidR="00866BCC" w:rsidRDefault="00866BCC"/>
    <w:p w:rsidR="00866BCC" w:rsidRDefault="00866BCC"/>
    <w:p w:rsidR="00866BCC" w:rsidRDefault="00866BCC"/>
    <w:p w:rsidR="00866BCC" w:rsidRDefault="00866BCC"/>
    <w:p w:rsidR="00866BCC" w:rsidRDefault="00866BCC">
      <w:r>
        <w:rPr>
          <w:noProof/>
          <w:lang w:eastAsia="it-IT"/>
        </w:rPr>
        <w:pict>
          <v:shape id="Immagine 39" o:spid="_x0000_s1041" type="#_x0000_t75" style="position:absolute;margin-left:434.1pt;margin-top:-.25pt;width:142pt;height:117.8pt;rotation:-263017fd;z-index:251661312;visibility:visible">
            <v:imagedata r:id="rId11" o:title=""/>
            <w10:wrap type="square"/>
          </v:shape>
        </w:pict>
      </w:r>
    </w:p>
    <w:p w:rsidR="00866BCC" w:rsidRDefault="00866BCC"/>
    <w:p w:rsidR="00866BCC" w:rsidRDefault="00866BCC"/>
    <w:p w:rsidR="00866BCC" w:rsidRDefault="00866BCC"/>
    <w:p w:rsidR="00866BCC" w:rsidRDefault="00866BCC">
      <w:r>
        <w:rPr>
          <w:noProof/>
          <w:lang w:eastAsia="it-IT"/>
        </w:rPr>
        <w:pict>
          <v:rect id="Rettangolo 3" o:spid="_x0000_s1042" style="position:absolute;margin-left:5.7pt;margin-top:6.4pt;width:198.6pt;height:114.85pt;rotation:178274fd;z-index:-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" strokecolor="#243f60" strokeweight="1pt">
            <v:textbox>
              <w:txbxContent>
                <w:p w:rsidR="00866BCC" w:rsidRPr="0012696C" w:rsidRDefault="00866BCC" w:rsidP="00494717">
                  <w:pPr>
                    <w:spacing w:after="0" w:line="240" w:lineRule="auto"/>
                    <w:jc w:val="center"/>
                    <w:rPr>
                      <w:b/>
                      <w:bCs/>
                      <w:color w:val="000000"/>
                      <w:sz w:val="28"/>
                    </w:rPr>
                  </w:pPr>
                  <w:r w:rsidRPr="0012696C">
                    <w:rPr>
                      <w:b/>
                      <w:bCs/>
                      <w:color w:val="000000"/>
                      <w:sz w:val="32"/>
                      <w:u w:val="single"/>
                    </w:rPr>
                    <w:t xml:space="preserve">Sabato 9 </w:t>
                  </w:r>
                  <w:r w:rsidRPr="0012696C">
                    <w:rPr>
                      <w:b/>
                      <w:bCs/>
                      <w:color w:val="000000"/>
                      <w:sz w:val="28"/>
                      <w:u w:val="single"/>
                    </w:rPr>
                    <w:t>maggio</w:t>
                  </w:r>
                </w:p>
                <w:p w:rsidR="00866BCC" w:rsidRPr="0012696C" w:rsidRDefault="00866BCC" w:rsidP="00494717">
                  <w:pPr>
                    <w:spacing w:after="0"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12696C">
                    <w:rPr>
                      <w:b/>
                      <w:bCs/>
                      <w:color w:val="000000"/>
                    </w:rPr>
                    <w:t>Salone della Villa</w:t>
                  </w:r>
                </w:p>
                <w:p w:rsidR="00866BCC" w:rsidRPr="0012696C" w:rsidRDefault="00866BCC" w:rsidP="00494717">
                  <w:pPr>
                    <w:spacing w:after="0" w:line="240" w:lineRule="auto"/>
                    <w:jc w:val="center"/>
                    <w:rPr>
                      <w:color w:val="000000"/>
                      <w:sz w:val="8"/>
                    </w:rPr>
                  </w:pPr>
                </w:p>
                <w:p w:rsidR="00866BCC" w:rsidRPr="0012696C" w:rsidRDefault="00866BCC" w:rsidP="00494717">
                  <w:pPr>
                    <w:spacing w:after="0" w:line="240" w:lineRule="auto"/>
                    <w:rPr>
                      <w:color w:val="000000"/>
                    </w:rPr>
                  </w:pPr>
                  <w:r w:rsidRPr="0012696C">
                    <w:rPr>
                      <w:b/>
                      <w:bCs/>
                      <w:color w:val="000000"/>
                      <w:u w:val="single"/>
                    </w:rPr>
                    <w:t>ore 16,00</w:t>
                  </w:r>
                  <w:r w:rsidRPr="0012696C">
                    <w:rPr>
                      <w:b/>
                      <w:bCs/>
                      <w:color w:val="000000"/>
                    </w:rPr>
                    <w:t xml:space="preserve">:  </w:t>
                  </w:r>
                  <w:r w:rsidRPr="0012696C">
                    <w:rPr>
                      <w:color w:val="000000"/>
                    </w:rPr>
                    <w:t xml:space="preserve">presentazione del libro 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</w:rPr>
                    <w:t xml:space="preserve"> “ </w:t>
                  </w:r>
                  <w:r w:rsidRPr="00683FCC">
                    <w:rPr>
                      <w:b/>
                      <w:bCs/>
                      <w:color w:val="C00000"/>
                      <w:sz w:val="24"/>
                    </w:rPr>
                    <w:t>Ritratti Sabaudi – Vizi e Virtù di Casa Savoia</w:t>
                  </w:r>
                  <w:r w:rsidRPr="0012696C">
                    <w:rPr>
                      <w:b/>
                      <w:bCs/>
                      <w:i/>
                      <w:iCs/>
                      <w:color w:val="000000"/>
                    </w:rPr>
                    <w:t xml:space="preserve">" </w:t>
                  </w:r>
                  <w:r w:rsidRPr="0012696C">
                    <w:rPr>
                      <w:color w:val="000000"/>
                    </w:rPr>
                    <w:t xml:space="preserve">a cura dello scrittore </w:t>
                  </w:r>
                  <w:r w:rsidRPr="0012696C">
                    <w:rPr>
                      <w:b/>
                      <w:bCs/>
                      <w:color w:val="000000"/>
                    </w:rPr>
                    <w:t xml:space="preserve">Dino Ramella </w:t>
                  </w:r>
                  <w:r w:rsidRPr="0012696C">
                    <w:rPr>
                      <w:color w:val="000000"/>
                    </w:rPr>
                    <w:t xml:space="preserve">, interviene </w:t>
                  </w:r>
                  <w:r w:rsidRPr="0012696C">
                    <w:rPr>
                      <w:b/>
                      <w:bCs/>
                      <w:color w:val="000000"/>
                    </w:rPr>
                    <w:t xml:space="preserve">Giovanni Cortese </w:t>
                  </w:r>
                  <w:r w:rsidRPr="0012696C">
                    <w:rPr>
                      <w:color w:val="000000"/>
                      <w:sz w:val="21"/>
                    </w:rPr>
                    <w:t>(Presidente Associazione La Tesoriera).</w:t>
                  </w:r>
                </w:p>
                <w:p w:rsidR="00866BCC" w:rsidRPr="0012696C" w:rsidRDefault="00866BCC" w:rsidP="00494717">
                  <w:pPr>
                    <w:jc w:val="center"/>
                    <w:rPr>
                      <w:color w:val="000000"/>
                    </w:rPr>
                  </w:pPr>
                </w:p>
              </w:txbxContent>
            </v:textbox>
          </v:rect>
        </w:pict>
      </w:r>
    </w:p>
    <w:p w:rsidR="00866BCC" w:rsidRDefault="00866BCC"/>
    <w:p w:rsidR="00866BCC" w:rsidRDefault="00866BCC"/>
    <w:p w:rsidR="00866BCC" w:rsidRDefault="00866BCC"/>
    <w:p w:rsidR="00866BCC" w:rsidRDefault="00866BCC">
      <w:r>
        <w:rPr>
          <w:noProof/>
          <w:lang w:eastAsia="it-IT"/>
        </w:rPr>
        <w:pict>
          <v:rect id="Rettangolo 4" o:spid="_x0000_s1043" style="position:absolute;margin-left:14.8pt;margin-top:23.3pt;width:178.3pt;height:88.45pt;rotation:-198883fd;z-index:-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" strokecolor="#243f60" strokeweight="1pt">
            <v:textbox>
              <w:txbxContent>
                <w:p w:rsidR="00866BCC" w:rsidRPr="0012696C" w:rsidRDefault="00866BCC" w:rsidP="00494717">
                  <w:pPr>
                    <w:spacing w:after="0" w:line="240" w:lineRule="auto"/>
                    <w:jc w:val="center"/>
                    <w:rPr>
                      <w:b/>
                      <w:bCs/>
                      <w:color w:val="000000"/>
                      <w:sz w:val="28"/>
                    </w:rPr>
                  </w:pPr>
                  <w:r w:rsidRPr="0012696C">
                    <w:rPr>
                      <w:b/>
                      <w:bCs/>
                      <w:color w:val="000000"/>
                      <w:sz w:val="32"/>
                      <w:u w:val="single"/>
                    </w:rPr>
                    <w:t xml:space="preserve">Martedì 12 </w:t>
                  </w:r>
                  <w:r w:rsidRPr="0012696C">
                    <w:rPr>
                      <w:b/>
                      <w:bCs/>
                      <w:color w:val="000000"/>
                      <w:sz w:val="28"/>
                      <w:u w:val="single"/>
                    </w:rPr>
                    <w:t xml:space="preserve">maggio </w:t>
                  </w:r>
                </w:p>
                <w:p w:rsidR="00866BCC" w:rsidRPr="0012696C" w:rsidRDefault="00866BCC" w:rsidP="00494717">
                  <w:pPr>
                    <w:spacing w:after="0"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12696C">
                    <w:rPr>
                      <w:b/>
                      <w:bCs/>
                      <w:color w:val="000000"/>
                    </w:rPr>
                    <w:t>ex-scuderie Tesoriera</w:t>
                  </w:r>
                </w:p>
                <w:p w:rsidR="00866BCC" w:rsidRPr="0012696C" w:rsidRDefault="00866BCC" w:rsidP="00494717">
                  <w:pPr>
                    <w:spacing w:after="0" w:line="240" w:lineRule="auto"/>
                    <w:rPr>
                      <w:color w:val="000000"/>
                      <w:sz w:val="10"/>
                    </w:rPr>
                  </w:pPr>
                </w:p>
                <w:p w:rsidR="00866BCC" w:rsidRPr="0012696C" w:rsidRDefault="00866BCC" w:rsidP="00494717">
                  <w:pPr>
                    <w:spacing w:after="0" w:line="240" w:lineRule="auto"/>
                    <w:rPr>
                      <w:b/>
                      <w:bCs/>
                      <w:color w:val="000000"/>
                    </w:rPr>
                  </w:pPr>
                  <w:r w:rsidRPr="0012696C">
                    <w:rPr>
                      <w:b/>
                      <w:bCs/>
                      <w:color w:val="000000"/>
                    </w:rPr>
                    <w:t xml:space="preserve">ore 20,45:  </w:t>
                  </w:r>
                  <w:r w:rsidRPr="00494717">
                    <w:rPr>
                      <w:b/>
                      <w:bCs/>
                      <w:color w:val="C00000"/>
                    </w:rPr>
                    <w:t>Premiazione</w:t>
                  </w:r>
                  <w:r w:rsidRPr="0012696C"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12696C">
                    <w:rPr>
                      <w:color w:val="000000"/>
                    </w:rPr>
                    <w:t xml:space="preserve">dei migliori </w:t>
                  </w:r>
                  <w:r w:rsidRPr="00494717">
                    <w:rPr>
                      <w:b/>
                      <w:bCs/>
                      <w:color w:val="C00000"/>
                    </w:rPr>
                    <w:t>dipinti su «La Tesoriera»</w:t>
                  </w:r>
                  <w:r>
                    <w:rPr>
                      <w:b/>
                      <w:bCs/>
                      <w:color w:val="C00000"/>
                    </w:rPr>
                    <w:t xml:space="preserve"> </w:t>
                  </w:r>
                  <w:r w:rsidRPr="0012696C">
                    <w:rPr>
                      <w:bCs/>
                      <w:color w:val="000000"/>
                    </w:rPr>
                    <w:t>e delle migliori</w:t>
                  </w:r>
                  <w:r>
                    <w:rPr>
                      <w:b/>
                      <w:bCs/>
                      <w:color w:val="C00000"/>
                    </w:rPr>
                    <w:t xml:space="preserve"> Fotografie</w:t>
                  </w:r>
                </w:p>
                <w:p w:rsidR="00866BCC" w:rsidRPr="0012696C" w:rsidRDefault="00866BCC" w:rsidP="00494717">
                  <w:pPr>
                    <w:jc w:val="center"/>
                    <w:rPr>
                      <w:color w:val="000000"/>
                    </w:rPr>
                  </w:pPr>
                </w:p>
              </w:txbxContent>
            </v:textbox>
          </v:rect>
        </w:pict>
      </w:r>
    </w:p>
    <w:p w:rsidR="00866BCC" w:rsidRDefault="00866BCC"/>
    <w:p w:rsidR="00866BCC" w:rsidRDefault="00866BCC"/>
    <w:p w:rsidR="00866BCC" w:rsidRDefault="00866BCC"/>
    <w:p w:rsidR="00866BCC" w:rsidRDefault="00866BCC">
      <w:r>
        <w:rPr>
          <w:noProof/>
          <w:lang w:eastAsia="it-IT"/>
        </w:rPr>
        <w:pict>
          <v:shape id="Immagine 9" o:spid="_x0000_s1044" type="#_x0000_t75" style="position:absolute;margin-left:397.8pt;margin-top:20.25pt;width:159.9pt;height:120.35pt;z-index:251664384;visibility:visible">
            <v:imagedata r:id="rId12" o:title=""/>
            <w10:wrap type="square"/>
          </v:shape>
        </w:pict>
      </w:r>
      <w:r>
        <w:rPr>
          <w:noProof/>
          <w:lang w:eastAsia="it-IT"/>
        </w:rPr>
        <w:pict>
          <v:shape id="Immagine 11" o:spid="_x0000_s1045" type="#_x0000_t75" style="position:absolute;margin-left:4pt;margin-top:22.4pt;width:149.35pt;height:50.5pt;z-index:251649024;visibility:visible">
            <v:imagedata r:id="rId13" o:title=""/>
          </v:shape>
        </w:pict>
      </w:r>
    </w:p>
    <w:p w:rsidR="00866BCC" w:rsidRDefault="00866BCC">
      <w:bookmarkStart w:id="0" w:name="_GoBack"/>
      <w:bookmarkEnd w:id="0"/>
      <w:r>
        <w:rPr>
          <w:noProof/>
          <w:lang w:eastAsia="it-IT"/>
        </w:rPr>
        <w:pict>
          <v:shape id="_x0000_s1046" type="#_x0000_t75" style="position:absolute;margin-left:209.3pt;margin-top:1.05pt;width:129.9pt;height:134.55pt;rotation:485685fd;z-index:251663360;visibility:visible">
            <v:imagedata r:id="rId14" o:title=""/>
            <w10:wrap type="square"/>
          </v:shape>
        </w:pict>
      </w:r>
    </w:p>
    <w:p w:rsidR="00866BCC" w:rsidRDefault="00866BCC"/>
    <w:p w:rsidR="00866BCC" w:rsidRDefault="00866BCC">
      <w:r>
        <w:rPr>
          <w:noProof/>
          <w:lang w:eastAsia="it-IT"/>
        </w:rPr>
        <w:pict>
          <v:shape id="Immagine 14" o:spid="_x0000_s1047" type="#_x0000_t75" alt="Agisco_no_cornice" style="position:absolute;margin-left:91.1pt;margin-top:4.15pt;width:50.5pt;height:51.55pt;z-index:251659264;visibility:visible">
            <v:imagedata r:id="rId15" o:title=""/>
          </v:shape>
        </w:pict>
      </w:r>
      <w:r>
        <w:rPr>
          <w:noProof/>
          <w:lang w:eastAsia="it-IT"/>
        </w:rPr>
        <w:pict>
          <v:shape id="Immagine 10" o:spid="_x0000_s1048" type="#_x0000_t75" style="position:absolute;margin-left:6.2pt;margin-top:4.15pt;width:52.65pt;height:51.55pt;z-index:251658240;visibility:visible">
            <v:imagedata r:id="rId16" o:title=""/>
          </v:shape>
        </w:pict>
      </w:r>
    </w:p>
    <w:p w:rsidR="00866BCC" w:rsidRDefault="00866BCC"/>
    <w:p w:rsidR="00866BCC" w:rsidRDefault="00866BCC">
      <w:r>
        <w:rPr>
          <w:noProof/>
          <w:lang w:eastAsia="it-IT"/>
        </w:rPr>
        <w:pict>
          <v:roundrect id="Rettangolo arrotondato 17" o:spid="_x0000_s1049" style="position:absolute;margin-left:299.6pt;margin-top:13.5pt;width:255.75pt;height:40.15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" fillcolor="yellow" stroked="f" strokeweight="2pt">
            <v:textbox>
              <w:txbxContent>
                <w:p w:rsidR="00866BCC" w:rsidRPr="0012696C" w:rsidRDefault="00866BCC" w:rsidP="00761FC7">
                  <w:pPr>
                    <w:spacing w:after="0" w:line="240" w:lineRule="auto"/>
                    <w:jc w:val="right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Premi alle migliori FOTOGRAFIE della giornata!</w:t>
                  </w:r>
                </w:p>
                <w:p w:rsidR="00866BCC" w:rsidRPr="0012696C" w:rsidRDefault="00866BCC" w:rsidP="00761FC7">
                  <w:pPr>
                    <w:spacing w:after="0" w:line="240" w:lineRule="auto"/>
                    <w:jc w:val="right"/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 xml:space="preserve">INVIALE subito a:  </w:t>
                  </w:r>
                  <w:hyperlink r:id="rId17" w:history="1">
                    <w:r w:rsidRPr="00886880">
                      <w:rPr>
                        <w:rStyle w:val="Hyperlink"/>
                        <w:b/>
                        <w:bCs/>
                        <w:i/>
                        <w:iCs/>
                        <w:sz w:val="24"/>
                        <w:szCs w:val="24"/>
                      </w:rPr>
                      <w:t>la.tesoriera@libero.it</w:t>
                    </w:r>
                  </w:hyperlink>
                  <w:r w:rsidRPr="0012696C">
                    <w:rPr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it-IT"/>
        </w:rPr>
        <w:pict>
          <v:rect id="Rettangolo 37" o:spid="_x0000_s1050" style="position:absolute;margin-left:-.35pt;margin-top:13.4pt;width:258.65pt;height:38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" filled="f" stroked="f" strokeweight="2pt">
            <v:textbox>
              <w:txbxContent>
                <w:p w:rsidR="00866BCC" w:rsidRPr="0012696C" w:rsidRDefault="00866BCC" w:rsidP="002D1E57">
                  <w:pPr>
                    <w:spacing w:after="0" w:line="240" w:lineRule="auto"/>
                    <w:rPr>
                      <w:b/>
                      <w:bCs/>
                      <w:color w:val="000000"/>
                      <w:szCs w:val="16"/>
                    </w:rPr>
                  </w:pPr>
                  <w:r w:rsidRPr="0012696C">
                    <w:rPr>
                      <w:b/>
                      <w:bCs/>
                      <w:color w:val="000000"/>
                      <w:szCs w:val="16"/>
                    </w:rPr>
                    <w:t>Info:  Associazione LA TESORIERA</w:t>
                  </w:r>
                </w:p>
                <w:p w:rsidR="00866BCC" w:rsidRPr="0012696C" w:rsidRDefault="00866BCC" w:rsidP="002D1E57">
                  <w:pPr>
                    <w:spacing w:after="0" w:line="240" w:lineRule="auto"/>
                    <w:rPr>
                      <w:color w:val="000000"/>
                      <w:sz w:val="32"/>
                    </w:rPr>
                  </w:pPr>
                  <w:r w:rsidRPr="0012696C">
                    <w:rPr>
                      <w:b/>
                      <w:bCs/>
                      <w:color w:val="000000"/>
                      <w:szCs w:val="16"/>
                    </w:rPr>
                    <w:t>Presidente Giovanni Cortese – tel. 340.1611668</w:t>
                  </w:r>
                </w:p>
              </w:txbxContent>
            </v:textbox>
          </v:rect>
        </w:pict>
      </w:r>
    </w:p>
    <w:sectPr w:rsidR="00866BCC" w:rsidSect="00381A50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??¨¬?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74ACF"/>
    <w:multiLevelType w:val="hybridMultilevel"/>
    <w:tmpl w:val="53B83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283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1A50"/>
    <w:rsid w:val="000A0931"/>
    <w:rsid w:val="0012696C"/>
    <w:rsid w:val="001549EC"/>
    <w:rsid w:val="001A5110"/>
    <w:rsid w:val="001B7290"/>
    <w:rsid w:val="002D1E57"/>
    <w:rsid w:val="00381A50"/>
    <w:rsid w:val="003F4A07"/>
    <w:rsid w:val="00461037"/>
    <w:rsid w:val="00473C11"/>
    <w:rsid w:val="00494717"/>
    <w:rsid w:val="004B7C6F"/>
    <w:rsid w:val="00530120"/>
    <w:rsid w:val="00545951"/>
    <w:rsid w:val="00683FCC"/>
    <w:rsid w:val="00714184"/>
    <w:rsid w:val="00761FC7"/>
    <w:rsid w:val="00864E1D"/>
    <w:rsid w:val="00866BCC"/>
    <w:rsid w:val="00886880"/>
    <w:rsid w:val="008E0CFE"/>
    <w:rsid w:val="008F5A1E"/>
    <w:rsid w:val="00972CE3"/>
    <w:rsid w:val="00A05F41"/>
    <w:rsid w:val="00AA2F83"/>
    <w:rsid w:val="00BA0EB1"/>
    <w:rsid w:val="00C013C4"/>
    <w:rsid w:val="00C54F72"/>
    <w:rsid w:val="00CE7231"/>
    <w:rsid w:val="00D83505"/>
    <w:rsid w:val="00E24276"/>
    <w:rsid w:val="00E63FBE"/>
    <w:rsid w:val="00E657C6"/>
    <w:rsid w:val="00E74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A50"/>
    <w:pPr>
      <w:spacing w:after="200" w:line="276" w:lineRule="auto"/>
    </w:pPr>
    <w:rPr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81A50"/>
    <w:pPr>
      <w:ind w:left="720"/>
      <w:contextualSpacing/>
    </w:pPr>
  </w:style>
  <w:style w:type="paragraph" w:styleId="Date">
    <w:name w:val="Date"/>
    <w:basedOn w:val="Normal"/>
    <w:next w:val="Normal"/>
    <w:link w:val="DateChar"/>
    <w:uiPriority w:val="99"/>
    <w:semiHidden/>
    <w:rsid w:val="00E63FBE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E63FB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A0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0EB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D83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761FC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hyperlink" Target="mailto:la.tesoriera@libero.it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7</Words>
  <Characters>42</Characters>
  <Application>Microsoft Office Outlook</Application>
  <DocSecurity>0</DocSecurity>
  <Lines>0</Lines>
  <Paragraphs>0</Paragraphs>
  <ScaleCrop>false</ScaleCrop>
  <Company>Selex Galileo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Cortese Giovanni</dc:creator>
  <cp:keywords/>
  <dc:description/>
  <cp:lastModifiedBy>Era</cp:lastModifiedBy>
  <cp:revision>2</cp:revision>
  <cp:lastPrinted>2015-04-26T17:55:00Z</cp:lastPrinted>
  <dcterms:created xsi:type="dcterms:W3CDTF">2015-05-06T17:45:00Z</dcterms:created>
  <dcterms:modified xsi:type="dcterms:W3CDTF">2015-05-06T17:45:00Z</dcterms:modified>
</cp:coreProperties>
</file>